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DC846" w14:textId="77777777" w:rsidR="00FB7314" w:rsidRPr="005E7C7A" w:rsidRDefault="002312CC" w:rsidP="002816AA">
      <w:pPr>
        <w:bidi/>
        <w:spacing w:line="480" w:lineRule="auto"/>
        <w:jc w:val="both"/>
        <w:rPr>
          <w:rFonts w:cs="Fanan"/>
          <w:color w:val="808080" w:themeColor="background1" w:themeShade="80"/>
          <w:sz w:val="28"/>
          <w:szCs w:val="28"/>
          <w:rtl/>
        </w:rPr>
      </w:pPr>
      <w:r w:rsidRPr="005E7C7A">
        <w:rPr>
          <w:rFonts w:cs="Fanan" w:hint="cs"/>
          <w:color w:val="808080" w:themeColor="background1" w:themeShade="80"/>
          <w:sz w:val="28"/>
          <w:szCs w:val="28"/>
          <w:rtl/>
        </w:rPr>
        <w:t>الإدارة / القسم:...........</w:t>
      </w:r>
      <w:r w:rsidR="005E7C7A">
        <w:rPr>
          <w:rFonts w:cs="Fanan" w:hint="cs"/>
          <w:color w:val="808080" w:themeColor="background1" w:themeShade="80"/>
          <w:sz w:val="28"/>
          <w:szCs w:val="28"/>
          <w:rtl/>
        </w:rPr>
        <w:t>..............................</w:t>
      </w:r>
    </w:p>
    <w:p w14:paraId="1C390FE8" w14:textId="77777777" w:rsidR="002312CC" w:rsidRDefault="002312CC" w:rsidP="002312CC">
      <w:pPr>
        <w:bidi/>
        <w:spacing w:line="480" w:lineRule="auto"/>
        <w:jc w:val="center"/>
        <w:rPr>
          <w:rFonts w:cs="Fanan"/>
          <w:sz w:val="28"/>
          <w:szCs w:val="28"/>
          <w:rtl/>
        </w:rPr>
      </w:pPr>
      <w:r w:rsidRPr="002312CC">
        <w:rPr>
          <w:rFonts w:cs="Fanan" w:hint="cs"/>
          <w:sz w:val="28"/>
          <w:szCs w:val="28"/>
          <w:rtl/>
        </w:rPr>
        <w:t>بيان مرفقات المعاملة الخاصة بــــ</w:t>
      </w:r>
    </w:p>
    <w:tbl>
      <w:tblPr>
        <w:tblStyle w:val="TableGrid"/>
        <w:bidiVisual/>
        <w:tblW w:w="11337" w:type="dxa"/>
        <w:tblInd w:w="-8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37"/>
        <w:gridCol w:w="1104"/>
        <w:gridCol w:w="1350"/>
        <w:gridCol w:w="1170"/>
        <w:gridCol w:w="3396"/>
        <w:gridCol w:w="2880"/>
      </w:tblGrid>
      <w:tr w:rsidR="002312CC" w14:paraId="7090A744" w14:textId="77777777" w:rsidTr="0087682E">
        <w:trPr>
          <w:trHeight w:val="432"/>
        </w:trPr>
        <w:tc>
          <w:tcPr>
            <w:tcW w:w="1437" w:type="dxa"/>
            <w:vAlign w:val="center"/>
          </w:tcPr>
          <w:p w14:paraId="5423EF07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  <w:r w:rsidRPr="002312CC">
              <w:rPr>
                <w:rFonts w:cs="Fanan" w:hint="cs"/>
                <w:rtl/>
              </w:rPr>
              <w:t>عدد</w:t>
            </w:r>
          </w:p>
        </w:tc>
        <w:tc>
          <w:tcPr>
            <w:tcW w:w="1104" w:type="dxa"/>
            <w:vAlign w:val="center"/>
          </w:tcPr>
          <w:p w14:paraId="0195BEC8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  <w:r w:rsidRPr="002312CC">
              <w:rPr>
                <w:rFonts w:cs="Fanan" w:hint="cs"/>
                <w:rtl/>
              </w:rPr>
              <w:t>رقم الخطاب</w:t>
            </w:r>
          </w:p>
        </w:tc>
        <w:tc>
          <w:tcPr>
            <w:tcW w:w="1350" w:type="dxa"/>
            <w:vAlign w:val="center"/>
          </w:tcPr>
          <w:p w14:paraId="68C4ACF6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  <w:r w:rsidRPr="002312CC">
              <w:rPr>
                <w:rFonts w:cs="Fanan" w:hint="cs"/>
                <w:rtl/>
              </w:rPr>
              <w:t>التاريخ</w:t>
            </w:r>
          </w:p>
        </w:tc>
        <w:tc>
          <w:tcPr>
            <w:tcW w:w="1170" w:type="dxa"/>
            <w:vAlign w:val="center"/>
          </w:tcPr>
          <w:p w14:paraId="5C2C3CF2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  <w:r w:rsidRPr="002312CC">
              <w:rPr>
                <w:rFonts w:cs="Fanan" w:hint="cs"/>
                <w:rtl/>
              </w:rPr>
              <w:t>نوعها</w:t>
            </w:r>
          </w:p>
        </w:tc>
        <w:tc>
          <w:tcPr>
            <w:tcW w:w="3396" w:type="dxa"/>
            <w:vAlign w:val="center"/>
          </w:tcPr>
          <w:p w14:paraId="282B0494" w14:textId="77777777" w:rsidR="002312CC" w:rsidRPr="002312CC" w:rsidRDefault="005E7C7A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ا</w:t>
            </w:r>
            <w:r w:rsidR="002312CC" w:rsidRPr="002312CC">
              <w:rPr>
                <w:rFonts w:cs="Fanan" w:hint="cs"/>
                <w:rtl/>
              </w:rPr>
              <w:t>لجهة الوارد منها</w:t>
            </w:r>
          </w:p>
        </w:tc>
        <w:tc>
          <w:tcPr>
            <w:tcW w:w="2880" w:type="dxa"/>
            <w:vAlign w:val="center"/>
          </w:tcPr>
          <w:p w14:paraId="155B747D" w14:textId="77777777" w:rsidR="002312CC" w:rsidRPr="002312CC" w:rsidRDefault="005E7C7A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>الموضوع</w:t>
            </w:r>
          </w:p>
        </w:tc>
      </w:tr>
      <w:tr w:rsidR="002312CC" w14:paraId="57B55F4B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786DBCF5" w14:textId="7EFBE5F5" w:rsidR="002312CC" w:rsidRPr="00EE012D" w:rsidRDefault="002312CC" w:rsidP="00EE012D">
            <w:pPr>
              <w:pStyle w:val="ListParagraph"/>
              <w:numPr>
                <w:ilvl w:val="0"/>
                <w:numId w:val="28"/>
              </w:numPr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24F6FA84" w14:textId="0640B4BE" w:rsidR="002312CC" w:rsidRPr="002312CC" w:rsidRDefault="00EE012D" w:rsidP="002312CC">
            <w:pPr>
              <w:bidi/>
              <w:spacing w:line="276" w:lineRule="auto"/>
              <w:jc w:val="center"/>
              <w:rPr>
                <w:rFonts w:cs="Fanan" w:hint="cs"/>
                <w:rtl/>
              </w:rPr>
            </w:pPr>
            <w:r>
              <w:rPr>
                <w:rFonts w:cs="Fanan" w:hint="cs"/>
                <w:rtl/>
              </w:rPr>
              <w:t xml:space="preserve">رقم السجل </w:t>
            </w:r>
          </w:p>
        </w:tc>
        <w:tc>
          <w:tcPr>
            <w:tcW w:w="1350" w:type="dxa"/>
            <w:vAlign w:val="bottom"/>
          </w:tcPr>
          <w:p w14:paraId="31F56901" w14:textId="41A53919" w:rsidR="002312CC" w:rsidRPr="002312CC" w:rsidRDefault="00EE012D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 xml:space="preserve">تاريخ الهوية </w:t>
            </w:r>
          </w:p>
        </w:tc>
        <w:tc>
          <w:tcPr>
            <w:tcW w:w="1170" w:type="dxa"/>
            <w:vAlign w:val="bottom"/>
          </w:tcPr>
          <w:p w14:paraId="2ECA170B" w14:textId="4F67FD38" w:rsidR="002312CC" w:rsidRPr="002312CC" w:rsidRDefault="00EE012D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 xml:space="preserve">صورة </w:t>
            </w:r>
          </w:p>
        </w:tc>
        <w:tc>
          <w:tcPr>
            <w:tcW w:w="3396" w:type="dxa"/>
            <w:vAlign w:val="bottom"/>
          </w:tcPr>
          <w:p w14:paraId="19E2C602" w14:textId="38063830" w:rsidR="002312CC" w:rsidRPr="002312CC" w:rsidRDefault="00EE012D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 xml:space="preserve">الاحوال المدنية </w:t>
            </w:r>
          </w:p>
        </w:tc>
        <w:tc>
          <w:tcPr>
            <w:tcW w:w="2880" w:type="dxa"/>
            <w:vAlign w:val="bottom"/>
          </w:tcPr>
          <w:p w14:paraId="78DFCBEA" w14:textId="3C9EC0ED" w:rsidR="00EE012D" w:rsidRDefault="00EE012D" w:rsidP="00EE012D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 xml:space="preserve">هوية وطنية </w:t>
            </w:r>
          </w:p>
          <w:p w14:paraId="2BD2F95E" w14:textId="4C881580" w:rsidR="00EE012D" w:rsidRPr="002312CC" w:rsidRDefault="00EE012D" w:rsidP="00EE012D">
            <w:pPr>
              <w:bidi/>
              <w:spacing w:line="276" w:lineRule="auto"/>
              <w:rPr>
                <w:rFonts w:cs="Fanan"/>
                <w:rtl/>
              </w:rPr>
            </w:pPr>
          </w:p>
        </w:tc>
      </w:tr>
      <w:tr w:rsidR="002312CC" w14:paraId="40D43301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64159969" w14:textId="1F3265A5" w:rsidR="002312CC" w:rsidRPr="00EE012D" w:rsidRDefault="002312CC" w:rsidP="00EE012D">
            <w:pPr>
              <w:pStyle w:val="ListParagraph"/>
              <w:numPr>
                <w:ilvl w:val="0"/>
                <w:numId w:val="28"/>
              </w:numPr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2BAB30D4" w14:textId="2D21E574" w:rsidR="002312CC" w:rsidRPr="002312CC" w:rsidRDefault="00EE012D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 xml:space="preserve">بدون </w:t>
            </w:r>
          </w:p>
        </w:tc>
        <w:tc>
          <w:tcPr>
            <w:tcW w:w="1350" w:type="dxa"/>
            <w:vAlign w:val="bottom"/>
          </w:tcPr>
          <w:p w14:paraId="617D0D21" w14:textId="210BA994" w:rsidR="002312CC" w:rsidRPr="002312CC" w:rsidRDefault="00EE012D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 xml:space="preserve">بدون </w:t>
            </w:r>
          </w:p>
        </w:tc>
        <w:tc>
          <w:tcPr>
            <w:tcW w:w="1170" w:type="dxa"/>
            <w:vAlign w:val="bottom"/>
          </w:tcPr>
          <w:p w14:paraId="156D9C35" w14:textId="106DC72C" w:rsidR="002312CC" w:rsidRPr="002312CC" w:rsidRDefault="00EE012D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 xml:space="preserve">صورة </w:t>
            </w:r>
          </w:p>
        </w:tc>
        <w:tc>
          <w:tcPr>
            <w:tcW w:w="3396" w:type="dxa"/>
            <w:vAlign w:val="bottom"/>
          </w:tcPr>
          <w:p w14:paraId="290E6257" w14:textId="17DC7E93" w:rsidR="002312CC" w:rsidRPr="002312CC" w:rsidRDefault="00EE012D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 xml:space="preserve">البريد السعودي </w:t>
            </w:r>
          </w:p>
        </w:tc>
        <w:tc>
          <w:tcPr>
            <w:tcW w:w="2880" w:type="dxa"/>
            <w:vAlign w:val="bottom"/>
          </w:tcPr>
          <w:p w14:paraId="27DF6937" w14:textId="4860EB98" w:rsidR="002312CC" w:rsidRPr="002312CC" w:rsidRDefault="00EE012D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  <w:r>
              <w:rPr>
                <w:rFonts w:cs="Fanan" w:hint="cs"/>
                <w:rtl/>
              </w:rPr>
              <w:t xml:space="preserve">العنوان الوطني </w:t>
            </w:r>
          </w:p>
        </w:tc>
      </w:tr>
      <w:tr w:rsidR="002312CC" w14:paraId="4F64CBE8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27B586E8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7A052814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32DF7124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41043EE1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5AED1E8B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55B9AE69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2312CC" w14:paraId="07180029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68EF7459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454F57D8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0FE9C753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16906411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3C5B9A65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213EF3B4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2312CC" w14:paraId="66337801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3ECAC81C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046BC240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3507D031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07CAB176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06069E30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46EF5242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2312CC" w14:paraId="26A849C7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5F8FA9E2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2575360B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1CA70FE7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5019C478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0793083D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2EAFBB11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2312CC" w14:paraId="11127A2A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21231F87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5B7D356A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6D770643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0A38219E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266E65D2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7444DE56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2312CC" w14:paraId="1E7695C0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0CE5468C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52D01F8E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15577B5B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582413B2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7B1471FF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5A6637C6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2312CC" w14:paraId="625114EC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465BB307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46EFE9EF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7CEE6038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5FEE41D9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52610543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6F13B69A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2312CC" w14:paraId="434654AB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5B9C9FFD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22B28939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36472128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61CFC004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7A06340A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5B0754A0" w14:textId="77777777" w:rsidR="002312CC" w:rsidRPr="002312CC" w:rsidRDefault="002312CC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417C78" w14:paraId="3E49BC6C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7C2AF617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172FC59F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1EBD2294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58E45BFC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4BA9B2AE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483898C6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417C78" w14:paraId="5FF260F3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2DCE4291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5CDC8B84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13E134CD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41B35AE3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18B29C12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171A1DB5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417C78" w14:paraId="0CA38168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707E2CF5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338F9550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265FDD87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46C2581D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28BB22BC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2E3043BD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417C78" w14:paraId="69D8646D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77A81ACA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0718B770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5A42077F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32267BBD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0965CB05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212A2BA0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417C78" w14:paraId="7CCAC995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2D91987E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4593ED05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56F8AB16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1CC855C4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4C8F13D3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27F85467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417C78" w14:paraId="49508B7E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0AA454FD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5D5D2B20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5A4C53D3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3D38A064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406DF4E5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5558C37E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417C78" w14:paraId="53797B97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32044EFE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6A574787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315FFD68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4A893FD2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0E62283E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66AE9AE7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417C78" w14:paraId="6CBC5363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76872A5E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3A71422C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26046CB9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12CBCDC6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2FA1F33B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72FCF127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417C78" w14:paraId="223C1E9C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0FD7DE4D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6777E1A6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7D18878D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31151BCB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11D8000F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2686F39A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417C78" w14:paraId="1277BF3B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776EFAF8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779EF40D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28058F95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78622084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67865C8A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28990C40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417C78" w14:paraId="523D0263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16EFF4F5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0E95092A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068D3F8B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73CB5C35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5B9D5D9B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3F1CE2FE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417C78" w14:paraId="624E04A1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0991812F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2E15AD29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10A0C382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0278FBE4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76640D00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7753BB86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  <w:tr w:rsidR="00417C78" w14:paraId="0A3ABE56" w14:textId="77777777" w:rsidTr="0087682E">
        <w:trPr>
          <w:trHeight w:val="432"/>
        </w:trPr>
        <w:tc>
          <w:tcPr>
            <w:tcW w:w="1437" w:type="dxa"/>
            <w:vAlign w:val="bottom"/>
          </w:tcPr>
          <w:p w14:paraId="6614858E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04" w:type="dxa"/>
            <w:vAlign w:val="bottom"/>
          </w:tcPr>
          <w:p w14:paraId="3C547619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350" w:type="dxa"/>
            <w:vAlign w:val="bottom"/>
          </w:tcPr>
          <w:p w14:paraId="0F436AF0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1170" w:type="dxa"/>
            <w:vAlign w:val="bottom"/>
          </w:tcPr>
          <w:p w14:paraId="286A221A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3396" w:type="dxa"/>
            <w:vAlign w:val="bottom"/>
          </w:tcPr>
          <w:p w14:paraId="0AAAF9AB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  <w:tc>
          <w:tcPr>
            <w:tcW w:w="2880" w:type="dxa"/>
            <w:vAlign w:val="bottom"/>
          </w:tcPr>
          <w:p w14:paraId="5C38CDC4" w14:textId="77777777" w:rsidR="00417C78" w:rsidRPr="002312CC" w:rsidRDefault="00417C78" w:rsidP="002312CC">
            <w:pPr>
              <w:bidi/>
              <w:spacing w:line="276" w:lineRule="auto"/>
              <w:jc w:val="center"/>
              <w:rPr>
                <w:rFonts w:cs="Fanan"/>
                <w:rtl/>
              </w:rPr>
            </w:pPr>
          </w:p>
        </w:tc>
      </w:tr>
    </w:tbl>
    <w:p w14:paraId="0AA48C76" w14:textId="77777777" w:rsidR="00417C78" w:rsidRDefault="00417C78" w:rsidP="005E7C7A">
      <w:pPr>
        <w:bidi/>
        <w:rPr>
          <w:rFonts w:cs="Fanan"/>
          <w:sz w:val="28"/>
          <w:szCs w:val="28"/>
          <w:rtl/>
        </w:rPr>
      </w:pPr>
    </w:p>
    <w:sectPr w:rsidR="00417C78" w:rsidSect="002312CC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070" w:right="1280" w:bottom="1440" w:left="1440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B28E99" w14:textId="77777777" w:rsidR="00284624" w:rsidRDefault="00284624" w:rsidP="00D75510">
      <w:r>
        <w:separator/>
      </w:r>
    </w:p>
  </w:endnote>
  <w:endnote w:type="continuationSeparator" w:id="0">
    <w:p w14:paraId="7DA4A7C3" w14:textId="77777777" w:rsidR="00284624" w:rsidRDefault="00284624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A234D" w14:textId="77777777" w:rsidR="008241E1" w:rsidRDefault="008241E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20460EC" wp14:editId="5D071B18">
              <wp:simplePos x="0" y="0"/>
              <wp:positionH relativeFrom="column">
                <wp:posOffset>-412115</wp:posOffset>
              </wp:positionH>
              <wp:positionV relativeFrom="paragraph">
                <wp:posOffset>-143510</wp:posOffset>
              </wp:positionV>
              <wp:extent cx="3781425" cy="140398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023D0E" w14:textId="77777777" w:rsidR="008241E1" w:rsidRPr="00D60FC0" w:rsidRDefault="008241E1" w:rsidP="00465579">
                          <w:pPr>
                            <w:bidi/>
                            <w:jc w:val="center"/>
                            <w:rPr>
                              <w:rFonts w:cs="Fanan"/>
                              <w:sz w:val="26"/>
                              <w:szCs w:val="26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0460E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2.45pt;margin-top:-11.3pt;width:297.75pt;height:110.5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" filled="f" stroked="f">
              <v:textbox style="mso-fit-shape-to-text:t">
                <w:txbxContent>
                  <w:p w14:paraId="29023D0E" w14:textId="77777777" w:rsidR="008241E1" w:rsidRPr="00D60FC0" w:rsidRDefault="008241E1" w:rsidP="00465579">
                    <w:pPr>
                      <w:bidi/>
                      <w:jc w:val="center"/>
                      <w:rPr>
                        <w:rFonts w:cs="Fanan"/>
                        <w:sz w:val="26"/>
                        <w:szCs w:val="26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D6E811" w14:textId="77777777" w:rsidR="00284624" w:rsidRDefault="00284624" w:rsidP="00D75510">
      <w:r>
        <w:separator/>
      </w:r>
    </w:p>
  </w:footnote>
  <w:footnote w:type="continuationSeparator" w:id="0">
    <w:p w14:paraId="2DDC5780" w14:textId="77777777" w:rsidR="00284624" w:rsidRDefault="00284624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3C75A" w14:textId="77777777" w:rsidR="008241E1" w:rsidRDefault="00284624">
    <w:pPr>
      <w:pStyle w:val="Header"/>
    </w:pPr>
    <w:r>
      <w:rPr>
        <w:noProof/>
      </w:rPr>
      <w:pict w14:anchorId="5A51BB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B741A" w14:textId="77777777" w:rsidR="008241E1" w:rsidRDefault="008241E1" w:rsidP="009F50D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C9806B4" wp14:editId="3F45DA7E">
              <wp:simplePos x="0" y="0"/>
              <wp:positionH relativeFrom="column">
                <wp:posOffset>4747155</wp:posOffset>
              </wp:positionH>
              <wp:positionV relativeFrom="paragraph">
                <wp:posOffset>1132840</wp:posOffset>
              </wp:positionV>
              <wp:extent cx="1485900" cy="33147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331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680727" w14:textId="77777777" w:rsidR="008241E1" w:rsidRPr="004D245C" w:rsidRDefault="008241E1" w:rsidP="004D245C">
                          <w:pPr>
                            <w:pStyle w:val="Header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cs="Arial"/>
                              <w:color w:val="00206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9806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3.8pt;margin-top:89.2pt;width:117pt;height:26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" filled="f" stroked="f">
              <v:textbox>
                <w:txbxContent>
                  <w:p w14:paraId="51680727" w14:textId="77777777" w:rsidR="008241E1" w:rsidRPr="004D245C" w:rsidRDefault="008241E1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cs="Arial"/>
                        <w:color w:val="00206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75DBE8F7" wp14:editId="108539BA">
          <wp:simplePos x="0" y="0"/>
          <wp:positionH relativeFrom="column">
            <wp:posOffset>-800100</wp:posOffset>
          </wp:positionH>
          <wp:positionV relativeFrom="paragraph">
            <wp:posOffset>-258445</wp:posOffset>
          </wp:positionV>
          <wp:extent cx="7649210" cy="1857375"/>
          <wp:effectExtent l="0" t="0" r="8890" b="9525"/>
          <wp:wrapSquare wrapText="bothSides"/>
          <wp:docPr id="1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21"/>
                  <a:stretch/>
                </pic:blipFill>
                <pic:spPr bwMode="auto">
                  <a:xfrm>
                    <a:off x="0" y="0"/>
                    <a:ext cx="7649210" cy="1857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32FD6" w14:textId="77777777" w:rsidR="008241E1" w:rsidRDefault="00284624">
    <w:pPr>
      <w:pStyle w:val="Header"/>
    </w:pPr>
    <w:r>
      <w:rPr>
        <w:noProof/>
      </w:rPr>
      <w:pict w14:anchorId="74A74D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3410A"/>
    <w:multiLevelType w:val="hybridMultilevel"/>
    <w:tmpl w:val="4E22C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4126E"/>
    <w:multiLevelType w:val="hybridMultilevel"/>
    <w:tmpl w:val="06FADF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794C66"/>
    <w:multiLevelType w:val="hybridMultilevel"/>
    <w:tmpl w:val="F124B244"/>
    <w:lvl w:ilvl="0" w:tplc="4C723D3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1638F"/>
    <w:multiLevelType w:val="hybridMultilevel"/>
    <w:tmpl w:val="232A852A"/>
    <w:lvl w:ilvl="0" w:tplc="5380C6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87BD7"/>
    <w:multiLevelType w:val="hybridMultilevel"/>
    <w:tmpl w:val="705045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50B85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B0838"/>
    <w:multiLevelType w:val="hybridMultilevel"/>
    <w:tmpl w:val="BA5AA218"/>
    <w:lvl w:ilvl="0" w:tplc="2BB29A94">
      <w:start w:val="1"/>
      <w:numFmt w:val="arabicAlpha"/>
      <w:lvlText w:val="%1."/>
      <w:lvlJc w:val="left"/>
      <w:pPr>
        <w:ind w:left="72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22A8D"/>
    <w:multiLevelType w:val="hybridMultilevel"/>
    <w:tmpl w:val="243EE58A"/>
    <w:lvl w:ilvl="0" w:tplc="05B2E07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715B34"/>
    <w:multiLevelType w:val="hybridMultilevel"/>
    <w:tmpl w:val="59C8A084"/>
    <w:lvl w:ilvl="0" w:tplc="05B2E07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6E52415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B3C42"/>
    <w:multiLevelType w:val="hybridMultilevel"/>
    <w:tmpl w:val="186C4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FA6F83"/>
    <w:multiLevelType w:val="hybridMultilevel"/>
    <w:tmpl w:val="C2CA7708"/>
    <w:lvl w:ilvl="0" w:tplc="CEBC8DB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0A0FC7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7E520C"/>
    <w:multiLevelType w:val="hybridMultilevel"/>
    <w:tmpl w:val="59F4578C"/>
    <w:lvl w:ilvl="0" w:tplc="A2308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90808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5E6EB3"/>
    <w:multiLevelType w:val="hybridMultilevel"/>
    <w:tmpl w:val="FA4023A2"/>
    <w:lvl w:ilvl="0" w:tplc="19506A56">
      <w:start w:val="1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4" w:hanging="360"/>
      </w:pPr>
    </w:lvl>
    <w:lvl w:ilvl="2" w:tplc="0409001B" w:tentative="1">
      <w:start w:val="1"/>
      <w:numFmt w:val="lowerRoman"/>
      <w:lvlText w:val="%3."/>
      <w:lvlJc w:val="right"/>
      <w:pPr>
        <w:ind w:left="2534" w:hanging="180"/>
      </w:pPr>
    </w:lvl>
    <w:lvl w:ilvl="3" w:tplc="0409000F" w:tentative="1">
      <w:start w:val="1"/>
      <w:numFmt w:val="decimal"/>
      <w:lvlText w:val="%4."/>
      <w:lvlJc w:val="left"/>
      <w:pPr>
        <w:ind w:left="3254" w:hanging="360"/>
      </w:pPr>
    </w:lvl>
    <w:lvl w:ilvl="4" w:tplc="04090019" w:tentative="1">
      <w:start w:val="1"/>
      <w:numFmt w:val="lowerLetter"/>
      <w:lvlText w:val="%5."/>
      <w:lvlJc w:val="left"/>
      <w:pPr>
        <w:ind w:left="3974" w:hanging="360"/>
      </w:pPr>
    </w:lvl>
    <w:lvl w:ilvl="5" w:tplc="0409001B" w:tentative="1">
      <w:start w:val="1"/>
      <w:numFmt w:val="lowerRoman"/>
      <w:lvlText w:val="%6."/>
      <w:lvlJc w:val="right"/>
      <w:pPr>
        <w:ind w:left="4694" w:hanging="180"/>
      </w:pPr>
    </w:lvl>
    <w:lvl w:ilvl="6" w:tplc="0409000F" w:tentative="1">
      <w:start w:val="1"/>
      <w:numFmt w:val="decimal"/>
      <w:lvlText w:val="%7."/>
      <w:lvlJc w:val="left"/>
      <w:pPr>
        <w:ind w:left="5414" w:hanging="360"/>
      </w:pPr>
    </w:lvl>
    <w:lvl w:ilvl="7" w:tplc="04090019" w:tentative="1">
      <w:start w:val="1"/>
      <w:numFmt w:val="lowerLetter"/>
      <w:lvlText w:val="%8."/>
      <w:lvlJc w:val="left"/>
      <w:pPr>
        <w:ind w:left="6134" w:hanging="360"/>
      </w:pPr>
    </w:lvl>
    <w:lvl w:ilvl="8" w:tplc="040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6" w15:restartNumberingAfterBreak="0">
    <w:nsid w:val="4EF41DFC"/>
    <w:multiLevelType w:val="hybridMultilevel"/>
    <w:tmpl w:val="2D346DF6"/>
    <w:lvl w:ilvl="0" w:tplc="4AC25624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EFA2052"/>
    <w:multiLevelType w:val="hybridMultilevel"/>
    <w:tmpl w:val="DDA221F6"/>
    <w:lvl w:ilvl="0" w:tplc="D7986852">
      <w:start w:val="1"/>
      <w:numFmt w:val="arabicAlpha"/>
      <w:lvlText w:val="%1."/>
      <w:lvlJc w:val="left"/>
      <w:pPr>
        <w:ind w:left="536" w:hanging="360"/>
      </w:pPr>
    </w:lvl>
    <w:lvl w:ilvl="1" w:tplc="04090019">
      <w:start w:val="1"/>
      <w:numFmt w:val="lowerLetter"/>
      <w:lvlText w:val="%2."/>
      <w:lvlJc w:val="left"/>
      <w:pPr>
        <w:ind w:left="1256" w:hanging="360"/>
      </w:pPr>
    </w:lvl>
    <w:lvl w:ilvl="2" w:tplc="0409001B">
      <w:start w:val="1"/>
      <w:numFmt w:val="lowerRoman"/>
      <w:lvlText w:val="%3."/>
      <w:lvlJc w:val="right"/>
      <w:pPr>
        <w:ind w:left="1976" w:hanging="180"/>
      </w:pPr>
    </w:lvl>
    <w:lvl w:ilvl="3" w:tplc="0409000F">
      <w:start w:val="1"/>
      <w:numFmt w:val="decimal"/>
      <w:lvlText w:val="%4."/>
      <w:lvlJc w:val="left"/>
      <w:pPr>
        <w:ind w:left="2696" w:hanging="360"/>
      </w:pPr>
    </w:lvl>
    <w:lvl w:ilvl="4" w:tplc="04090019">
      <w:start w:val="1"/>
      <w:numFmt w:val="lowerLetter"/>
      <w:lvlText w:val="%5."/>
      <w:lvlJc w:val="left"/>
      <w:pPr>
        <w:ind w:left="3416" w:hanging="360"/>
      </w:pPr>
    </w:lvl>
    <w:lvl w:ilvl="5" w:tplc="0409001B">
      <w:start w:val="1"/>
      <w:numFmt w:val="lowerRoman"/>
      <w:lvlText w:val="%6."/>
      <w:lvlJc w:val="right"/>
      <w:pPr>
        <w:ind w:left="4136" w:hanging="180"/>
      </w:pPr>
    </w:lvl>
    <w:lvl w:ilvl="6" w:tplc="0409000F">
      <w:start w:val="1"/>
      <w:numFmt w:val="decimal"/>
      <w:lvlText w:val="%7."/>
      <w:lvlJc w:val="left"/>
      <w:pPr>
        <w:ind w:left="4856" w:hanging="360"/>
      </w:pPr>
    </w:lvl>
    <w:lvl w:ilvl="7" w:tplc="04090019">
      <w:start w:val="1"/>
      <w:numFmt w:val="lowerLetter"/>
      <w:lvlText w:val="%8."/>
      <w:lvlJc w:val="left"/>
      <w:pPr>
        <w:ind w:left="5576" w:hanging="360"/>
      </w:pPr>
    </w:lvl>
    <w:lvl w:ilvl="8" w:tplc="0409001B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52E556CD"/>
    <w:multiLevelType w:val="hybridMultilevel"/>
    <w:tmpl w:val="57305CF6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8218B"/>
    <w:multiLevelType w:val="hybridMultilevel"/>
    <w:tmpl w:val="59F4578C"/>
    <w:lvl w:ilvl="0" w:tplc="A2308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1D1560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E45DA7"/>
    <w:multiLevelType w:val="hybridMultilevel"/>
    <w:tmpl w:val="469A019A"/>
    <w:lvl w:ilvl="0" w:tplc="05B2E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2498A"/>
    <w:multiLevelType w:val="hybridMultilevel"/>
    <w:tmpl w:val="1D28D652"/>
    <w:lvl w:ilvl="0" w:tplc="ED2EB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5B50336"/>
    <w:multiLevelType w:val="hybridMultilevel"/>
    <w:tmpl w:val="59F4578C"/>
    <w:lvl w:ilvl="0" w:tplc="A2308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216346"/>
    <w:multiLevelType w:val="hybridMultilevel"/>
    <w:tmpl w:val="68EA6F00"/>
    <w:lvl w:ilvl="0" w:tplc="A9B04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9EE7C70"/>
    <w:multiLevelType w:val="hybridMultilevel"/>
    <w:tmpl w:val="DDA221F6"/>
    <w:lvl w:ilvl="0" w:tplc="D7986852">
      <w:start w:val="1"/>
      <w:numFmt w:val="arabicAlpha"/>
      <w:lvlText w:val="%1.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6" w15:restartNumberingAfterBreak="0">
    <w:nsid w:val="7A5F6AD9"/>
    <w:multiLevelType w:val="hybridMultilevel"/>
    <w:tmpl w:val="B380EB56"/>
    <w:lvl w:ilvl="0" w:tplc="A6D8167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B042D23"/>
    <w:multiLevelType w:val="hybridMultilevel"/>
    <w:tmpl w:val="2DEC1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6"/>
  </w:num>
  <w:num w:numId="4">
    <w:abstractNumId w:val="15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7"/>
  </w:num>
  <w:num w:numId="10">
    <w:abstractNumId w:val="10"/>
  </w:num>
  <w:num w:numId="11">
    <w:abstractNumId w:val="20"/>
  </w:num>
  <w:num w:numId="12">
    <w:abstractNumId w:val="9"/>
  </w:num>
  <w:num w:numId="13">
    <w:abstractNumId w:val="5"/>
  </w:num>
  <w:num w:numId="14">
    <w:abstractNumId w:val="12"/>
  </w:num>
  <w:num w:numId="15">
    <w:abstractNumId w:val="13"/>
  </w:num>
  <w:num w:numId="16">
    <w:abstractNumId w:val="2"/>
  </w:num>
  <w:num w:numId="17">
    <w:abstractNumId w:val="25"/>
  </w:num>
  <w:num w:numId="18">
    <w:abstractNumId w:val="23"/>
  </w:num>
  <w:num w:numId="19">
    <w:abstractNumId w:val="19"/>
  </w:num>
  <w:num w:numId="20">
    <w:abstractNumId w:val="24"/>
  </w:num>
  <w:num w:numId="21">
    <w:abstractNumId w:val="18"/>
  </w:num>
  <w:num w:numId="22">
    <w:abstractNumId w:val="4"/>
  </w:num>
  <w:num w:numId="23">
    <w:abstractNumId w:val="21"/>
  </w:num>
  <w:num w:numId="24">
    <w:abstractNumId w:val="8"/>
  </w:num>
  <w:num w:numId="25">
    <w:abstractNumId w:val="26"/>
  </w:num>
  <w:num w:numId="26">
    <w:abstractNumId w:val="14"/>
  </w:num>
  <w:num w:numId="27">
    <w:abstractNumId w:val="22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59D"/>
    <w:rsid w:val="00001180"/>
    <w:rsid w:val="00006FAF"/>
    <w:rsid w:val="00011FFD"/>
    <w:rsid w:val="00021953"/>
    <w:rsid w:val="00021C0A"/>
    <w:rsid w:val="00025EA7"/>
    <w:rsid w:val="00036732"/>
    <w:rsid w:val="000438C2"/>
    <w:rsid w:val="00072799"/>
    <w:rsid w:val="00075373"/>
    <w:rsid w:val="00085275"/>
    <w:rsid w:val="00087DF5"/>
    <w:rsid w:val="00091353"/>
    <w:rsid w:val="00094336"/>
    <w:rsid w:val="00094D04"/>
    <w:rsid w:val="000A5665"/>
    <w:rsid w:val="000B1D22"/>
    <w:rsid w:val="000B7EAA"/>
    <w:rsid w:val="000C1F5C"/>
    <w:rsid w:val="000F6EF2"/>
    <w:rsid w:val="00104EB4"/>
    <w:rsid w:val="00154F0C"/>
    <w:rsid w:val="001742D6"/>
    <w:rsid w:val="001917BD"/>
    <w:rsid w:val="00194917"/>
    <w:rsid w:val="001A44E6"/>
    <w:rsid w:val="001D08A1"/>
    <w:rsid w:val="001D0FEC"/>
    <w:rsid w:val="001E58EF"/>
    <w:rsid w:val="00215F25"/>
    <w:rsid w:val="00226D4E"/>
    <w:rsid w:val="00226F2B"/>
    <w:rsid w:val="002312CC"/>
    <w:rsid w:val="00256F51"/>
    <w:rsid w:val="00270EE4"/>
    <w:rsid w:val="002816AA"/>
    <w:rsid w:val="0028212E"/>
    <w:rsid w:val="00284624"/>
    <w:rsid w:val="00290617"/>
    <w:rsid w:val="00295980"/>
    <w:rsid w:val="002B699F"/>
    <w:rsid w:val="002E0787"/>
    <w:rsid w:val="002E2F66"/>
    <w:rsid w:val="002F4A1A"/>
    <w:rsid w:val="00305186"/>
    <w:rsid w:val="00313A18"/>
    <w:rsid w:val="00314CDC"/>
    <w:rsid w:val="00326844"/>
    <w:rsid w:val="003839E7"/>
    <w:rsid w:val="003A27D8"/>
    <w:rsid w:val="003A6C0D"/>
    <w:rsid w:val="003B169C"/>
    <w:rsid w:val="003B53F6"/>
    <w:rsid w:val="003D4FE1"/>
    <w:rsid w:val="003E0AE9"/>
    <w:rsid w:val="003F38EC"/>
    <w:rsid w:val="003F689B"/>
    <w:rsid w:val="004026A2"/>
    <w:rsid w:val="0040378B"/>
    <w:rsid w:val="00417C78"/>
    <w:rsid w:val="00427E8D"/>
    <w:rsid w:val="0043475D"/>
    <w:rsid w:val="00435B60"/>
    <w:rsid w:val="0044038D"/>
    <w:rsid w:val="00465579"/>
    <w:rsid w:val="004A6A16"/>
    <w:rsid w:val="004B7BB6"/>
    <w:rsid w:val="004D245C"/>
    <w:rsid w:val="004F4E26"/>
    <w:rsid w:val="004F5CCE"/>
    <w:rsid w:val="00516E6C"/>
    <w:rsid w:val="005419E5"/>
    <w:rsid w:val="005472DC"/>
    <w:rsid w:val="005673F9"/>
    <w:rsid w:val="00567C02"/>
    <w:rsid w:val="0057480C"/>
    <w:rsid w:val="005B2040"/>
    <w:rsid w:val="005E7C7A"/>
    <w:rsid w:val="005F0930"/>
    <w:rsid w:val="006103BD"/>
    <w:rsid w:val="00612D1C"/>
    <w:rsid w:val="00624294"/>
    <w:rsid w:val="006341D8"/>
    <w:rsid w:val="00657522"/>
    <w:rsid w:val="00685BDD"/>
    <w:rsid w:val="0068756F"/>
    <w:rsid w:val="00687711"/>
    <w:rsid w:val="0068799B"/>
    <w:rsid w:val="00704463"/>
    <w:rsid w:val="007125DC"/>
    <w:rsid w:val="00735CD8"/>
    <w:rsid w:val="00741DDA"/>
    <w:rsid w:val="00744F68"/>
    <w:rsid w:val="0074603A"/>
    <w:rsid w:val="0075027B"/>
    <w:rsid w:val="00774AD3"/>
    <w:rsid w:val="00784C2C"/>
    <w:rsid w:val="007962CE"/>
    <w:rsid w:val="007E1FA7"/>
    <w:rsid w:val="007F45BF"/>
    <w:rsid w:val="007F5770"/>
    <w:rsid w:val="007F6E60"/>
    <w:rsid w:val="00816181"/>
    <w:rsid w:val="008241E1"/>
    <w:rsid w:val="00861CA4"/>
    <w:rsid w:val="0087682E"/>
    <w:rsid w:val="00885916"/>
    <w:rsid w:val="008C135F"/>
    <w:rsid w:val="008F3872"/>
    <w:rsid w:val="009210B9"/>
    <w:rsid w:val="00925926"/>
    <w:rsid w:val="00967BB5"/>
    <w:rsid w:val="009750A1"/>
    <w:rsid w:val="009901A8"/>
    <w:rsid w:val="009A15A4"/>
    <w:rsid w:val="009C5D87"/>
    <w:rsid w:val="009F50DE"/>
    <w:rsid w:val="00A0480A"/>
    <w:rsid w:val="00A23B39"/>
    <w:rsid w:val="00A33A47"/>
    <w:rsid w:val="00A6559D"/>
    <w:rsid w:val="00A9347A"/>
    <w:rsid w:val="00AA4304"/>
    <w:rsid w:val="00AA4C2F"/>
    <w:rsid w:val="00AC4697"/>
    <w:rsid w:val="00AD0A7A"/>
    <w:rsid w:val="00AF43AF"/>
    <w:rsid w:val="00B20089"/>
    <w:rsid w:val="00B205A0"/>
    <w:rsid w:val="00B205CD"/>
    <w:rsid w:val="00B23EAC"/>
    <w:rsid w:val="00B30B8B"/>
    <w:rsid w:val="00B4355E"/>
    <w:rsid w:val="00B52D47"/>
    <w:rsid w:val="00B804BF"/>
    <w:rsid w:val="00B85494"/>
    <w:rsid w:val="00BA0B76"/>
    <w:rsid w:val="00BB5E00"/>
    <w:rsid w:val="00BD667D"/>
    <w:rsid w:val="00BE29A3"/>
    <w:rsid w:val="00C01AAE"/>
    <w:rsid w:val="00C21DEE"/>
    <w:rsid w:val="00C249A2"/>
    <w:rsid w:val="00C25A50"/>
    <w:rsid w:val="00C26846"/>
    <w:rsid w:val="00C35017"/>
    <w:rsid w:val="00C46BD1"/>
    <w:rsid w:val="00C54A5E"/>
    <w:rsid w:val="00C74F03"/>
    <w:rsid w:val="00C85A5E"/>
    <w:rsid w:val="00C97590"/>
    <w:rsid w:val="00CA71C8"/>
    <w:rsid w:val="00CB101C"/>
    <w:rsid w:val="00CC4D4B"/>
    <w:rsid w:val="00CD69A5"/>
    <w:rsid w:val="00CF1C3C"/>
    <w:rsid w:val="00D03939"/>
    <w:rsid w:val="00D223EA"/>
    <w:rsid w:val="00D26EFE"/>
    <w:rsid w:val="00D41D03"/>
    <w:rsid w:val="00D44D4A"/>
    <w:rsid w:val="00D75510"/>
    <w:rsid w:val="00DA40A8"/>
    <w:rsid w:val="00DD0AB6"/>
    <w:rsid w:val="00DD1D0A"/>
    <w:rsid w:val="00E01D28"/>
    <w:rsid w:val="00E33B2C"/>
    <w:rsid w:val="00E47603"/>
    <w:rsid w:val="00E56CFF"/>
    <w:rsid w:val="00E67010"/>
    <w:rsid w:val="00E8226F"/>
    <w:rsid w:val="00E910B4"/>
    <w:rsid w:val="00E916A2"/>
    <w:rsid w:val="00ED436E"/>
    <w:rsid w:val="00EE012D"/>
    <w:rsid w:val="00EE56F6"/>
    <w:rsid w:val="00EF15FA"/>
    <w:rsid w:val="00F07C39"/>
    <w:rsid w:val="00F323D4"/>
    <w:rsid w:val="00F76ACA"/>
    <w:rsid w:val="00F774EB"/>
    <w:rsid w:val="00F94CC9"/>
    <w:rsid w:val="00F96657"/>
    <w:rsid w:val="00FB7314"/>
    <w:rsid w:val="00FF1827"/>
    <w:rsid w:val="00FF4D9D"/>
    <w:rsid w:val="00FF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38DD05F"/>
  <w14:defaultImageDpi w14:val="32767"/>
  <w15:docId w15:val="{AAF3D90A-494F-4AD0-AD51-BD26F4573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5510"/>
  </w:style>
  <w:style w:type="paragraph" w:styleId="Footer">
    <w:name w:val="footer"/>
    <w:basedOn w:val="Normal"/>
    <w:link w:val="Foot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510"/>
  </w:style>
  <w:style w:type="paragraph" w:styleId="ListParagraph">
    <w:name w:val="List Paragraph"/>
    <w:basedOn w:val="Normal"/>
    <w:uiPriority w:val="34"/>
    <w:qFormat/>
    <w:rsid w:val="007962CE"/>
    <w:pPr>
      <w:bidi/>
      <w:ind w:left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2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10B9"/>
    <w:rPr>
      <w:color w:val="5F5F5F" w:themeColor="hyperlink"/>
      <w:u w:val="single"/>
    </w:rPr>
  </w:style>
  <w:style w:type="table" w:styleId="TableGrid">
    <w:name w:val="Table Grid"/>
    <w:basedOn w:val="TableNormal"/>
    <w:uiPriority w:val="59"/>
    <w:rsid w:val="0002195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9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تدرج الرمادي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16ECE-35E8-48F9-B6AB-6ED9D24A8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8</TotalTime>
  <Pages>2</Pages>
  <Words>61</Words>
  <Characters>350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00-900G-WORKSHO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askar</dc:creator>
  <cp:lastModifiedBy>philadelphia</cp:lastModifiedBy>
  <cp:revision>3</cp:revision>
  <cp:lastPrinted>2018-02-25T07:55:00Z</cp:lastPrinted>
  <dcterms:created xsi:type="dcterms:W3CDTF">2020-12-04T18:23:00Z</dcterms:created>
  <dcterms:modified xsi:type="dcterms:W3CDTF">2020-12-04T18:30:00Z</dcterms:modified>
</cp:coreProperties>
</file>